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F5F75" w14:textId="77777777" w:rsidR="00FB6EC5" w:rsidRDefault="00514FA1" w:rsidP="00FB6EC5">
      <w:pPr>
        <w:jc w:val="right"/>
      </w:pPr>
      <w:r>
        <w:t xml:space="preserve">22 </w:t>
      </w:r>
      <w:r w:rsidR="00FB6EC5">
        <w:t>September 202</w:t>
      </w:r>
      <w:r>
        <w:t>3</w:t>
      </w:r>
    </w:p>
    <w:p w14:paraId="41EDF753" w14:textId="77777777" w:rsidR="00FB6EC5" w:rsidRDefault="00FB6EC5" w:rsidP="00FB6EC5">
      <w:pPr>
        <w:jc w:val="both"/>
      </w:pPr>
      <w:r>
        <w:t xml:space="preserve">Dear Parent/Guardian </w:t>
      </w:r>
    </w:p>
    <w:p w14:paraId="613613AD" w14:textId="77777777" w:rsidR="00FB6EC5" w:rsidRPr="00E25504" w:rsidRDefault="00FB6EC5" w:rsidP="00FB6EC5">
      <w:pPr>
        <w:jc w:val="both"/>
        <w:rPr>
          <w:b/>
        </w:rPr>
      </w:pPr>
      <w:r>
        <w:rPr>
          <w:b/>
        </w:rPr>
        <w:t xml:space="preserve">Years 11, 12 and 13 – MET Future Destinations Fair </w:t>
      </w:r>
      <w:r w:rsidRPr="00E25504">
        <w:rPr>
          <w:b/>
        </w:rPr>
        <w:t xml:space="preserve">– Friday 6 October 2023 </w:t>
      </w:r>
    </w:p>
    <w:p w14:paraId="729DBC98" w14:textId="77777777" w:rsidR="00FB6EC5" w:rsidRDefault="00FB6EC5" w:rsidP="00FB6EC5">
      <w:pPr>
        <w:jc w:val="both"/>
      </w:pPr>
      <w:r>
        <w:t xml:space="preserve">We are excited to invite students from Years 11, 12 and 13 to the Maiden Erlegh Trust </w:t>
      </w:r>
      <w:r w:rsidR="00514FA1">
        <w:t>Future Destinations Fair</w:t>
      </w:r>
      <w:r>
        <w:t xml:space="preserve">. </w:t>
      </w:r>
    </w:p>
    <w:p w14:paraId="285910E0" w14:textId="77777777" w:rsidR="00FB6EC5" w:rsidRDefault="00FB6EC5" w:rsidP="00FB6EC5">
      <w:pPr>
        <w:jc w:val="both"/>
      </w:pPr>
      <w:r>
        <w:t xml:space="preserve">This will be held in the sports hall at Maiden Erlegh School, Silverdale Road, Earley, RG6 7HS, on Friday 6 October during the school day.  Each year group will have their own allocated time to speak to representatives, and we will communicate this with them closer to the day. </w:t>
      </w:r>
    </w:p>
    <w:p w14:paraId="7BE92C60" w14:textId="77777777" w:rsidR="00FB6EC5" w:rsidRDefault="00FB6EC5" w:rsidP="00FB6EC5">
      <w:pPr>
        <w:jc w:val="both"/>
      </w:pPr>
      <w:r>
        <w:t xml:space="preserve">As part of our Careers Education strategy, we have arranged for students to have direct access to post-16 and post-18 guidance, support and information to support young people in making key decisions about their future career journey and to help them to think through the different options available to them. </w:t>
      </w:r>
    </w:p>
    <w:p w14:paraId="3B585842" w14:textId="77777777" w:rsidR="00FB6EC5" w:rsidRDefault="00FB6EC5" w:rsidP="00FB6EC5">
      <w:pPr>
        <w:jc w:val="both"/>
      </w:pPr>
      <w:r>
        <w:t>A schedule for the day will be shared with students, as well as an online directory of representatives, so that they can prepare themselves with questions</w:t>
      </w:r>
      <w:r w:rsidR="00514FA1">
        <w:t xml:space="preserve"> to ask the universities, colleges, training providers, apprenticeship experts, armed forces, and others,</w:t>
      </w:r>
      <w:r>
        <w:t xml:space="preserve"> about their future destination. </w:t>
      </w:r>
    </w:p>
    <w:p w14:paraId="473EBFB5" w14:textId="77777777" w:rsidR="00FB6EC5" w:rsidRDefault="00FB6EC5" w:rsidP="00FB6EC5">
      <w:pPr>
        <w:jc w:val="both"/>
      </w:pPr>
      <w:r>
        <w:t xml:space="preserve">To support students in Years 12 and 13, we have invited a large number of universities, apprenticeship and training providers and gap year representatives so that students can think through their options in preparation for when they leave Maiden Erlegh Sixth Form. </w:t>
      </w:r>
    </w:p>
    <w:p w14:paraId="4D4D5387" w14:textId="77777777" w:rsidR="00FB6EC5" w:rsidRDefault="00FB6EC5" w:rsidP="00FB6EC5">
      <w:pPr>
        <w:jc w:val="both"/>
      </w:pPr>
      <w:r>
        <w:t xml:space="preserve">To support students in Year 11, we have invited a number of local </w:t>
      </w:r>
      <w:r w:rsidR="00514FA1">
        <w:t>c</w:t>
      </w:r>
      <w:r>
        <w:t xml:space="preserve">olleges and also representatives from Sixth Forms so that students can gain the relevant information so that they feel fully informed about making appropriate decisions for life after Year 11. Students will also have access to the universities and apprenticeship and training providers if they wish during their allocated time. </w:t>
      </w:r>
    </w:p>
    <w:p w14:paraId="2A8A348A" w14:textId="77777777" w:rsidR="00FB6EC5" w:rsidRDefault="00FB6EC5" w:rsidP="00FB6EC5">
      <w:pPr>
        <w:jc w:val="both"/>
      </w:pPr>
      <w:r>
        <w:t xml:space="preserve">Research tells us that students who delay thinking about their career choices and options are likely to miss opportunities. We wish for all students to understand the options available at different transition points so that they feel empowered and knowledgeable so that they take control of their own career destinations. </w:t>
      </w:r>
    </w:p>
    <w:p w14:paraId="130E6B73" w14:textId="77777777" w:rsidR="00FB6EC5" w:rsidRDefault="00FB6EC5" w:rsidP="00FB6EC5">
      <w:pPr>
        <w:jc w:val="both"/>
      </w:pPr>
      <w:r>
        <w:t>Please kindly reinforce our advice that your child should take full advantage of this large gathering of experts and to consider all of the different routes available.  We also suggest that having a back-up plan would be a sensible approach. Later in the academic year, we will also be inviting students to our annual Employment Fair, which will be designed to complement this Education Fair.</w:t>
      </w:r>
      <w:r w:rsidR="00514FA1">
        <w:t xml:space="preserve">  Should you have any questions, please email me via </w:t>
      </w:r>
      <w:hyperlink r:id="rId10" w:history="1">
        <w:r w:rsidR="00514FA1" w:rsidRPr="00F17446">
          <w:rPr>
            <w:rStyle w:val="Hyperlink"/>
          </w:rPr>
          <w:t>mesoffice@maidenerleghtrust.org</w:t>
        </w:r>
      </w:hyperlink>
      <w:r w:rsidR="00514FA1">
        <w:t>.</w:t>
      </w:r>
    </w:p>
    <w:p w14:paraId="2B3CE209" w14:textId="77777777" w:rsidR="00FB6EC5" w:rsidRDefault="00FB6EC5" w:rsidP="00FB6EC5">
      <w:pPr>
        <w:jc w:val="both"/>
      </w:pPr>
      <w:r>
        <w:t xml:space="preserve">Yours sincerely </w:t>
      </w:r>
    </w:p>
    <w:p w14:paraId="59B84324" w14:textId="77777777" w:rsidR="00514FA1" w:rsidRDefault="00514FA1" w:rsidP="00FB6EC5">
      <w:pPr>
        <w:jc w:val="both"/>
      </w:pPr>
    </w:p>
    <w:p w14:paraId="0CF4AE0C" w14:textId="77777777" w:rsidR="00FB6EC5" w:rsidRDefault="00FB6EC5" w:rsidP="00514FA1">
      <w:pPr>
        <w:spacing w:after="0" w:line="240" w:lineRule="auto"/>
        <w:jc w:val="both"/>
      </w:pPr>
      <w:r>
        <w:t>Mr R Buck</w:t>
      </w:r>
    </w:p>
    <w:p w14:paraId="21C5C067" w14:textId="77777777" w:rsidR="00514FA1" w:rsidRDefault="00514FA1" w:rsidP="00514FA1">
      <w:pPr>
        <w:spacing w:after="0" w:line="240" w:lineRule="auto"/>
        <w:jc w:val="both"/>
      </w:pPr>
      <w:r>
        <w:t>Trust Lead for Careers and Destinations</w:t>
      </w:r>
    </w:p>
    <w:sectPr w:rsidR="00514FA1" w:rsidSect="00F81917">
      <w:footerReference w:type="default" r:id="rId11"/>
      <w:headerReference w:type="first" r:id="rId12"/>
      <w:footerReference w:type="first" r:id="rId13"/>
      <w:pgSz w:w="11906" w:h="16838"/>
      <w:pgMar w:top="851" w:right="1133" w:bottom="1560" w:left="1440" w:header="567" w:footer="1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F4182" w14:textId="77777777" w:rsidR="00AF78D7" w:rsidRDefault="00AF78D7" w:rsidP="00461E1A">
      <w:pPr>
        <w:spacing w:after="0" w:line="240" w:lineRule="auto"/>
      </w:pPr>
      <w:r>
        <w:separator/>
      </w:r>
    </w:p>
  </w:endnote>
  <w:endnote w:type="continuationSeparator" w:id="0">
    <w:p w14:paraId="6AAD0779" w14:textId="77777777" w:rsidR="00AF78D7" w:rsidRDefault="00AF78D7" w:rsidP="00461E1A">
      <w:pPr>
        <w:spacing w:after="0" w:line="240" w:lineRule="auto"/>
      </w:pPr>
      <w:r>
        <w:continuationSeparator/>
      </w:r>
    </w:p>
  </w:endnote>
  <w:endnote w:type="continuationNotice" w:id="1">
    <w:p w14:paraId="4C881A2C" w14:textId="77777777" w:rsidR="00AF78D7" w:rsidRDefault="00AF78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Medium">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5F4C6" w14:textId="77777777" w:rsidR="00DC5451" w:rsidRDefault="00DC5451" w:rsidP="00C2745F">
    <w:pPr>
      <w:pStyle w:val="Header"/>
      <w:jc w:val="center"/>
      <w:rPr>
        <w:rFonts w:cs="Arial"/>
        <w:color w:val="A6A6A6" w:themeColor="background1" w:themeShade="A6"/>
        <w:sz w:val="18"/>
        <w:szCs w:val="18"/>
        <w:vertAlign w:val="subscript"/>
      </w:rPr>
    </w:pPr>
  </w:p>
  <w:p w14:paraId="72EC2FE9" w14:textId="77777777" w:rsidR="00DC5451" w:rsidRDefault="00DC5451" w:rsidP="00C2745F">
    <w:pPr>
      <w:pStyle w:val="Header"/>
      <w:jc w:val="center"/>
      <w:rPr>
        <w:rFonts w:cs="Arial"/>
        <w:color w:val="A6A6A6" w:themeColor="background1" w:themeShade="A6"/>
        <w:sz w:val="18"/>
        <w:szCs w:val="18"/>
        <w:vertAlign w:val="subscript"/>
      </w:rPr>
    </w:pPr>
  </w:p>
  <w:p w14:paraId="69F6F1A2" w14:textId="77777777" w:rsidR="00461E1A" w:rsidRPr="00461E1A" w:rsidRDefault="00461E1A" w:rsidP="00C2745F">
    <w:pPr>
      <w:pStyle w:val="Header"/>
      <w:jc w:val="center"/>
      <w:rPr>
        <w:rFonts w:cs="Arial"/>
        <w:color w:val="A6A6A6" w:themeColor="background1" w:themeShade="A6"/>
      </w:rPr>
    </w:pPr>
    <w:r>
      <w:rPr>
        <w:noProof/>
        <w:lang w:eastAsia="en-GB"/>
      </w:rPr>
      <w:drawing>
        <wp:anchor distT="0" distB="0" distL="114300" distR="114300" simplePos="0" relativeHeight="251634688" behindDoc="0" locked="0" layoutInCell="1" allowOverlap="1" wp14:anchorId="0AF867E0" wp14:editId="76B5A402">
          <wp:simplePos x="0" y="0"/>
          <wp:positionH relativeFrom="page">
            <wp:align>center</wp:align>
          </wp:positionH>
          <wp:positionV relativeFrom="bottomMargin">
            <wp:posOffset>233183</wp:posOffset>
          </wp:positionV>
          <wp:extent cx="7790815" cy="64770"/>
          <wp:effectExtent l="0" t="0" r="635" b="0"/>
          <wp:wrapSquare wrapText="bothSides"/>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64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1E1A">
      <w:rPr>
        <w:rFonts w:cs="Arial"/>
        <w:color w:val="A6A6A6" w:themeColor="background1" w:themeShade="A6"/>
        <w:sz w:val="18"/>
        <w:szCs w:val="18"/>
        <w:vertAlign w:val="subscript"/>
      </w:rPr>
      <w:t xml:space="preserve">Maiden Erlegh Trust is a company limited by guarantee and an exempt charity registered in England and Wales </w:t>
    </w:r>
    <w:r w:rsidRPr="00461E1A">
      <w:rPr>
        <w:rFonts w:cs="Arial"/>
        <w:color w:val="A6A6A6" w:themeColor="background1" w:themeShade="A6"/>
        <w:sz w:val="18"/>
        <w:szCs w:val="18"/>
        <w:vertAlign w:val="subscript"/>
      </w:rPr>
      <w:br/>
      <w:t>under company number 07548754 with registered office at Silverdale Road, Earley, Reading, RG6 7HS.</w:t>
    </w:r>
  </w:p>
  <w:p w14:paraId="41A0B496" w14:textId="77777777" w:rsidR="00461E1A" w:rsidRDefault="00461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A30D9" w14:textId="77777777" w:rsidR="00461E1A" w:rsidRPr="00CF1F65" w:rsidRDefault="00EE21F4" w:rsidP="00EE21F4">
    <w:pPr>
      <w:spacing w:before="120" w:after="120" w:line="240" w:lineRule="auto"/>
      <w:jc w:val="center"/>
      <w:rPr>
        <w:color w:val="808080" w:themeColor="background1" w:themeShade="80"/>
      </w:rPr>
    </w:pPr>
    <w:r w:rsidRPr="00CF1F65">
      <w:rPr>
        <w:noProof/>
        <w:color w:val="808080" w:themeColor="background1" w:themeShade="80"/>
        <w:sz w:val="24"/>
        <w:lang w:eastAsia="en-GB"/>
      </w:rPr>
      <w:drawing>
        <wp:anchor distT="0" distB="0" distL="114300" distR="114300" simplePos="0" relativeHeight="251634694" behindDoc="0" locked="0" layoutInCell="1" allowOverlap="1" wp14:anchorId="5F7A2EBF" wp14:editId="6D603E0F">
          <wp:simplePos x="0" y="0"/>
          <wp:positionH relativeFrom="margin">
            <wp:align>center</wp:align>
          </wp:positionH>
          <wp:positionV relativeFrom="margin">
            <wp:posOffset>8472391</wp:posOffset>
          </wp:positionV>
          <wp:extent cx="7790815" cy="78105"/>
          <wp:effectExtent l="0" t="0" r="635" b="0"/>
          <wp:wrapSquare wrapText="bothSides"/>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E1A" w:rsidRPr="00CF1F65">
      <w:rPr>
        <w:rFonts w:cs="Arial"/>
        <w:noProof/>
        <w:color w:val="808080" w:themeColor="background1" w:themeShade="80"/>
        <w:sz w:val="24"/>
        <w:lang w:eastAsia="en-GB"/>
      </w:rPr>
      <w:drawing>
        <wp:anchor distT="0" distB="0" distL="114300" distR="114300" simplePos="0" relativeHeight="251634693" behindDoc="0" locked="0" layoutInCell="1" allowOverlap="1" wp14:anchorId="2039BC23" wp14:editId="61F359C3">
          <wp:simplePos x="0" y="0"/>
          <wp:positionH relativeFrom="page">
            <wp:posOffset>0</wp:posOffset>
          </wp:positionH>
          <wp:positionV relativeFrom="margin">
            <wp:posOffset>9643110</wp:posOffset>
          </wp:positionV>
          <wp:extent cx="7790815" cy="131445"/>
          <wp:effectExtent l="0" t="0" r="635" b="1905"/>
          <wp:wrapSquare wrapText="bothSides"/>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055E" w:rsidRPr="00CF1F65">
      <w:rPr>
        <w:rFonts w:cs="Arial"/>
        <w:noProof/>
        <w:color w:val="808080" w:themeColor="background1" w:themeShade="80"/>
        <w:lang w:eastAsia="en-GB"/>
      </w:rPr>
      <w:drawing>
        <wp:anchor distT="0" distB="0" distL="114300" distR="114300" simplePos="0" relativeHeight="251634695" behindDoc="0" locked="0" layoutInCell="1" allowOverlap="1" wp14:anchorId="4FC77FE1" wp14:editId="3381C61D">
          <wp:simplePos x="0" y="0"/>
          <wp:positionH relativeFrom="page">
            <wp:posOffset>0</wp:posOffset>
          </wp:positionH>
          <wp:positionV relativeFrom="margin">
            <wp:posOffset>9643110</wp:posOffset>
          </wp:positionV>
          <wp:extent cx="7790815" cy="131445"/>
          <wp:effectExtent l="0" t="0" r="635" b="1905"/>
          <wp:wrapSquare wrapText="bothSides"/>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055E" w:rsidRPr="00CF1F65">
      <w:rPr>
        <w:rFonts w:cs="Arial"/>
        <w:color w:val="808080" w:themeColor="background1" w:themeShade="80"/>
        <w:sz w:val="18"/>
        <w:szCs w:val="18"/>
        <w:vertAlign w:val="subscript"/>
      </w:rPr>
      <w:t xml:space="preserve">Maiden Erlegh Trust is a company limited by guarantee and an exempt charity registered in England and Wales </w:t>
    </w:r>
    <w:r w:rsidR="002F055E" w:rsidRPr="00CF1F65">
      <w:rPr>
        <w:rFonts w:cs="Arial"/>
        <w:color w:val="808080" w:themeColor="background1" w:themeShade="80"/>
        <w:sz w:val="18"/>
        <w:szCs w:val="18"/>
        <w:vertAlign w:val="subscript"/>
      </w:rPr>
      <w:br/>
      <w:t>under company number 07548754 with registered office at Silverdale Road, Earley, Reading, RG6 7HS.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1A27B" w14:textId="77777777" w:rsidR="00AF78D7" w:rsidRDefault="00AF78D7" w:rsidP="00461E1A">
      <w:pPr>
        <w:spacing w:after="0" w:line="240" w:lineRule="auto"/>
      </w:pPr>
      <w:r>
        <w:separator/>
      </w:r>
    </w:p>
  </w:footnote>
  <w:footnote w:type="continuationSeparator" w:id="0">
    <w:p w14:paraId="1B3D7B71" w14:textId="77777777" w:rsidR="00AF78D7" w:rsidRDefault="00AF78D7" w:rsidP="00461E1A">
      <w:pPr>
        <w:spacing w:after="0" w:line="240" w:lineRule="auto"/>
      </w:pPr>
      <w:r>
        <w:continuationSeparator/>
      </w:r>
    </w:p>
  </w:footnote>
  <w:footnote w:type="continuationNotice" w:id="1">
    <w:p w14:paraId="667B7FEC" w14:textId="77777777" w:rsidR="00AF78D7" w:rsidRDefault="00AF78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A7CA" w14:textId="77777777" w:rsidR="00461E1A" w:rsidRDefault="00F81917" w:rsidP="00461E1A">
    <w:pPr>
      <w:ind w:left="-360"/>
    </w:pPr>
    <w:r>
      <w:rPr>
        <w:noProof/>
        <w:lang w:eastAsia="en-GB"/>
      </w:rPr>
      <w:drawing>
        <wp:anchor distT="0" distB="0" distL="114300" distR="114300" simplePos="0" relativeHeight="251651072" behindDoc="0" locked="0" layoutInCell="1" allowOverlap="1" wp14:anchorId="3161E44D" wp14:editId="13803651">
          <wp:simplePos x="0" y="0"/>
          <wp:positionH relativeFrom="column">
            <wp:posOffset>-443734</wp:posOffset>
          </wp:positionH>
          <wp:positionV relativeFrom="paragraph">
            <wp:posOffset>12831</wp:posOffset>
          </wp:positionV>
          <wp:extent cx="3558208" cy="585110"/>
          <wp:effectExtent l="0" t="0" r="4445" b="5715"/>
          <wp:wrapNone/>
          <wp:docPr id="1066" name="Picture 1066"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Picture 1077"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558208" cy="5851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114300" distR="114300" simplePos="0" relativeHeight="251656192" behindDoc="0" locked="0" layoutInCell="1" allowOverlap="1" wp14:anchorId="38B07AD2" wp14:editId="6564A95F">
              <wp:simplePos x="0" y="0"/>
              <wp:positionH relativeFrom="column">
                <wp:posOffset>4220210</wp:posOffset>
              </wp:positionH>
              <wp:positionV relativeFrom="paragraph">
                <wp:posOffset>-29146</wp:posOffset>
              </wp:positionV>
              <wp:extent cx="237490" cy="826135"/>
              <wp:effectExtent l="0" t="0" r="0" b="0"/>
              <wp:wrapNone/>
              <wp:docPr id="31" name="Group 31"/>
              <wp:cNvGraphicFramePr/>
              <a:graphic xmlns:a="http://schemas.openxmlformats.org/drawingml/2006/main">
                <a:graphicData uri="http://schemas.microsoft.com/office/word/2010/wordprocessingGroup">
                  <wpg:wgp>
                    <wpg:cNvGrpSpPr/>
                    <wpg:grpSpPr>
                      <a:xfrm>
                        <a:off x="0" y="0"/>
                        <a:ext cx="237490" cy="826135"/>
                        <a:chOff x="-1786" y="13677"/>
                        <a:chExt cx="231922" cy="810876"/>
                      </a:xfrm>
                    </wpg:grpSpPr>
                    <wpg:grpSp>
                      <wpg:cNvPr id="30" name="Group 30"/>
                      <wpg:cNvGrpSpPr/>
                      <wpg:grpSpPr>
                        <a:xfrm>
                          <a:off x="3175" y="13677"/>
                          <a:ext cx="214630" cy="810876"/>
                          <a:chOff x="3175" y="13677"/>
                          <a:chExt cx="214630" cy="810876"/>
                        </a:xfrm>
                      </wpg:grpSpPr>
                      <wpg:grpSp>
                        <wpg:cNvPr id="28" name="Group 28"/>
                        <wpg:cNvGrpSpPr/>
                        <wpg:grpSpPr>
                          <a:xfrm>
                            <a:off x="3175" y="13677"/>
                            <a:ext cx="214630" cy="810876"/>
                            <a:chOff x="3175" y="13677"/>
                            <a:chExt cx="214630" cy="810876"/>
                          </a:xfrm>
                        </wpg:grpSpPr>
                        <pic:pic xmlns:pic="http://schemas.openxmlformats.org/drawingml/2006/picture">
                          <pic:nvPicPr>
                            <pic:cNvPr id="21" name="Picture 2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175" y="607383"/>
                              <a:ext cx="214630" cy="217170"/>
                            </a:xfrm>
                            <a:prstGeom prst="rect">
                              <a:avLst/>
                            </a:prstGeom>
                          </pic:spPr>
                        </pic:pic>
                        <pic:pic xmlns:pic="http://schemas.openxmlformats.org/drawingml/2006/picture">
                          <pic:nvPicPr>
                            <pic:cNvPr id="3" name="Picture 3"/>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43891" y="13677"/>
                              <a:ext cx="128811" cy="128811"/>
                            </a:xfrm>
                            <a:prstGeom prst="rect">
                              <a:avLst/>
                            </a:prstGeom>
                          </pic:spPr>
                        </pic:pic>
                        <pic:pic xmlns:pic="http://schemas.openxmlformats.org/drawingml/2006/picture">
                          <pic:nvPicPr>
                            <pic:cNvPr id="4" name="Picture 4"/>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7901" y="173009"/>
                              <a:ext cx="137435" cy="143410"/>
                            </a:xfrm>
                            <a:prstGeom prst="rect">
                              <a:avLst/>
                            </a:prstGeom>
                          </pic:spPr>
                        </pic:pic>
                      </wpg:grpSp>
                      <pic:pic xmlns:pic="http://schemas.openxmlformats.org/drawingml/2006/picture">
                        <pic:nvPicPr>
                          <pic:cNvPr id="5"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43891" y="343383"/>
                            <a:ext cx="131445" cy="131445"/>
                          </a:xfrm>
                          <a:prstGeom prst="rect">
                            <a:avLst/>
                          </a:prstGeom>
                        </pic:spPr>
                      </pic:pic>
                    </wpg:grpSp>
                    <pic:pic xmlns:pic="http://schemas.openxmlformats.org/drawingml/2006/picture">
                      <pic:nvPicPr>
                        <pic:cNvPr id="16" name="Picture 16"/>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786" y="503894"/>
                          <a:ext cx="231922" cy="13185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554AC98" id="Group 31" o:spid="_x0000_s1026" style="position:absolute;margin-left:332.3pt;margin-top:-2.3pt;width:18.7pt;height:65.05pt;z-index:251656192;mso-width-relative:margin;mso-height-relative:margin" coordorigin="-17,136" coordsize="2319,81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FdpbmRvd3MgUGhvdG8gRWRpdG9yIDEwLjAuMTAwMTEuMTYzODQAAAr8gAAAJxAACvyA&#10;AAAnEFdpbmRvd3MgUGhvdG8gRWRpdG9yIDEwLjAuMTAwMTEuMTYzODQAMjAyMDowOTowOSAwODo1&#10;Njo0NAAABKABAAMAAAABAAEAAKACAAQAAAABAAACAKADAAQAAAABAAACAOocAAcAAAgMAAAJLAAA&#10;AAAc6gAAAA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ooAKKACigAooAKKACigAooAKKACigAooAKKACi&#10;gAooAKKACigAooAKKACigAooAKKA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gAAAAAAUmdodGxvbmcAAAIA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Dw/eHBhY2tldCBlbmQ9J3cnPz7/&#10;2wBDAAMCAgMCAgMDAwMEAwMEBQgFBQQEBQoHBwYIDAoMDAsKCwsNDhIQDQ4RDgsLEBYQERMUFRUV&#10;DA8XGBYUGBIUFRT/2wBDAQMEBAUEBQkFBQkUDQsNFBQUFBQUFBQUFBQUFBQUFBQUFBQUFBQUFBQU&#10;FBQUFBQUFBQUFBQUFBQUFBQUFBQUFBT/wAARCAH/Afk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IAAAAAAFJnaHRsb25nAAACA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NQAAAABAAAAoAAAAKAAAAHgAAEsAAAA&#10;ELgAGAAB/9j/4AAQSkZJRgABAgAASABIAAD/7QAMQWRvYmVfQ00AAf/uAA5BZG9iZQBkgAAAAAH/&#10;2wCEAAwICAgJCAwJCQwRCwoLERUPDAwPFRgTExUTExgRDAwMDAwMEQwMDAwMDAwMDAwMDAwMDAwM&#10;DAwMDAwMDAwMDAwBDQsLDQ4NEA4OEBQODg4UFA4ODg4UEQwMDAwMEREMDAwMDAwRDAwMDAwMDAwM&#10;DAwMDAwMDAwMDAwMDAwMDAwMDP/AABEIAKA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iDFhJQ0NfUFJP&#10;RklMRQABAQAADEhMaW5vAhAAAG1udHJSR0IgWFlaIAfOAAIACQAGADEAAGFjc3BNU0ZUAAAAAElF&#10;QyBzUkdCAAAAAAAAAAAAAAAB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OQAAAABSZ2h0bG9uZwAA&#10;ASw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arAAAAAQAAAJkAAACgAAABzAABH4AAABaPABgAAf/Y/+AAEEpGSUYAAQIAAEgASAAA/+0A&#10;DEFkb2JlX0NNAAH/7gAOQWRvYmUAZIAAAAAB/9sAhAAMCAgICQgMCQkMEQsKCxEVDwwMDxUYExMV&#10;ExMYEQwMDAwMDBEMDAwMDAwMDAwMDAwMDAwMDAwMDAwMDAwMDAwMAQ0LCw0ODRAODhAUDg4OFBQO&#10;Dg4OFBEMDAwMDBERDAwMDAwMEQwMDAwMDAwMDAwMDAwMDAwMDAwMDAwMDAwMDAz/wAARCACgAJk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4gxYSUNDX1BST0ZJTEUAAQEA&#10;AAxITGlubwIQAABtbnRyUkdCIFhZWiAHzgACAAkABgAxAABhY3NwTVNGVAAAAABJRUMgc1JHQgAA&#10;AAAAAAAAAAAAAQ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SxAAAAAFJnaHRsb25nAAAEsQ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M4QklNBAwAAAAAHCEAAAAB&#10;AAAAoAAAAKAAAAHgAAEsAAAAHAUAGAAB/9j/4AAQSkZJRgABAgAASABIAAD/7QAMQWRvYmVfQ00A&#10;Af/uAA5BZG9iZQBkgAAAAAH/2wCEAAwICAgJCAwJCQwRCwoLERUPDAwPFRgTExUTExgRDAwMDAwM&#10;EQwMDAwMDAwMDAwMDAwMDAwMDAwMDAwMDAwMDAwBDQsLDQ4NEA4OEBQODg4UFA4ODg4UEQwMDAwM&#10;EREMDAwMDAwRDAwMDAwMDAwMDAwMDAwMDAwMDAwMDAwMDAwMDP/AABEIAKA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Q9U4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fV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8A/9L1T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T9U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L1T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U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1PVO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X1T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W9U4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">
              <v:group id="Group 30" o:spid="_x0000_s1027" style="position:absolute;left:31;top:136;width:2147;height:8109" coordorigin="31,136" coordsize="2146,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28" o:spid="_x0000_s1028" style="position:absolute;left:31;top:136;width:2147;height:8109" coordorigin="31,136" coordsize="2146,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9" type="#_x0000_t75" style="position:absolute;left:31;top:6073;width:2147;height:2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">
                    <v:imagedata r:id="rId7" o:title=""/>
                  </v:shape>
                  <v:shape id="Picture 3" o:spid="_x0000_s1030" type="#_x0000_t75" style="position:absolute;left:438;top:136;width:1289;height:1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">
                    <v:imagedata r:id="rId8" o:title=""/>
                  </v:shape>
                  <v:shape id="Picture 4" o:spid="_x0000_s1031" type="#_x0000_t75" style="position:absolute;left:379;top:1730;width:1374;height:1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">
                    <v:imagedata r:id="rId9" o:title=""/>
                  </v:shape>
                </v:group>
                <v:shape id="Picture 5" o:spid="_x0000_s1032" type="#_x0000_t75" style="position:absolute;left:438;top:3433;width:1315;height:1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">
                  <v:imagedata r:id="rId10" o:title=""/>
                </v:shape>
              </v:group>
              <v:shape id="Picture 16" o:spid="_x0000_s1033" type="#_x0000_t75" style="position:absolute;left:-17;top:5038;width:2318;height:1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">
                <v:imagedata r:id="rId11" o:title=""/>
              </v:shape>
            </v:group>
          </w:pict>
        </mc:Fallback>
      </mc:AlternateContent>
    </w:r>
    <w:r>
      <w:rPr>
        <w:noProof/>
        <w:lang w:eastAsia="en-GB"/>
      </w:rPr>
      <mc:AlternateContent>
        <mc:Choice Requires="wpg">
          <w:drawing>
            <wp:anchor distT="0" distB="0" distL="114300" distR="114300" simplePos="0" relativeHeight="251661312" behindDoc="0" locked="0" layoutInCell="1" allowOverlap="1" wp14:anchorId="61C28E9B" wp14:editId="7FE5BC20">
              <wp:simplePos x="0" y="0"/>
              <wp:positionH relativeFrom="column">
                <wp:posOffset>4354969</wp:posOffset>
              </wp:positionH>
              <wp:positionV relativeFrom="paragraph">
                <wp:posOffset>-88452</wp:posOffset>
              </wp:positionV>
              <wp:extent cx="2032000" cy="891003"/>
              <wp:effectExtent l="0" t="0" r="0" b="4445"/>
              <wp:wrapNone/>
              <wp:docPr id="1071" name="Group 1071"/>
              <wp:cNvGraphicFramePr/>
              <a:graphic xmlns:a="http://schemas.openxmlformats.org/drawingml/2006/main">
                <a:graphicData uri="http://schemas.microsoft.com/office/word/2010/wordprocessingGroup">
                  <wpg:wgp>
                    <wpg:cNvGrpSpPr/>
                    <wpg:grpSpPr>
                      <a:xfrm>
                        <a:off x="0" y="0"/>
                        <a:ext cx="2032000" cy="891003"/>
                        <a:chOff x="-5080" y="0"/>
                        <a:chExt cx="2032000" cy="891003"/>
                      </a:xfrm>
                    </wpg:grpSpPr>
                    <wps:wsp>
                      <wps:cNvPr id="8" name="Text Box 8"/>
                      <wps:cNvSpPr txBox="1"/>
                      <wps:spPr>
                        <a:xfrm>
                          <a:off x="0" y="0"/>
                          <a:ext cx="2026920" cy="2334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A052E" w14:textId="77777777" w:rsidR="003A7068" w:rsidRPr="0074284B" w:rsidRDefault="003A7068" w:rsidP="003A7068">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Silverdale Road, Earley,</w:t>
                            </w:r>
                            <w:r>
                              <w:rPr>
                                <w:rFonts w:ascii="Poppins Medium" w:hAnsi="Poppins Medium" w:cs="Poppins Medium"/>
                                <w:color w:val="A6A6A6" w:themeColor="background1" w:themeShade="A6"/>
                                <w:sz w:val="14"/>
                                <w:szCs w:val="14"/>
                              </w:rPr>
                              <w:t xml:space="preserve"> </w:t>
                            </w:r>
                            <w:r w:rsidRPr="0074284B">
                              <w:rPr>
                                <w:rFonts w:ascii="Poppins Medium" w:hAnsi="Poppins Medium" w:cs="Poppins Medium"/>
                                <w:color w:val="A6A6A6" w:themeColor="background1" w:themeShade="A6"/>
                                <w:sz w:val="14"/>
                                <w:szCs w:val="14"/>
                              </w:rPr>
                              <w:t>Reading, RG6 7HS</w:t>
                            </w:r>
                          </w:p>
                          <w:p w14:paraId="73C5637D" w14:textId="77777777" w:rsidR="003A7068" w:rsidRPr="0074284B" w:rsidRDefault="003A7068" w:rsidP="003A7068">
                            <w:pPr>
                              <w:rPr>
                                <w:rFonts w:ascii="Poppins Medium" w:hAnsi="Poppins Medium" w:cs="Poppins Medium"/>
                                <w:color w:val="A6A6A6" w:themeColor="background1" w:themeShade="A6"/>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80" y="167640"/>
                          <a:ext cx="775261" cy="2112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52406" w14:textId="77777777" w:rsidR="003A7068" w:rsidRPr="0074284B" w:rsidRDefault="003A7068" w:rsidP="003A7068">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0118 9</w:t>
                            </w:r>
                            <w:r>
                              <w:rPr>
                                <w:rFonts w:ascii="Poppins Medium" w:hAnsi="Poppins Medium" w:cs="Poppins Medium"/>
                                <w:color w:val="A6A6A6" w:themeColor="background1" w:themeShade="A6"/>
                                <w:sz w:val="14"/>
                                <w:szCs w:val="14"/>
                              </w:rPr>
                              <w:t>29 6020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5080" y="330200"/>
                          <a:ext cx="1961323" cy="2407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1427F" w14:textId="77777777" w:rsidR="003A7068" w:rsidRPr="0074284B" w:rsidRDefault="003A7068" w:rsidP="003A7068">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METadmin@maidenerleghtrust.org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10160" y="487680"/>
                          <a:ext cx="1513418" cy="2399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64122" w14:textId="77777777" w:rsidR="003A7068" w:rsidRPr="0074284B" w:rsidRDefault="003A7068" w:rsidP="003A7068">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www.maidenerleghtrust.org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5080" y="650240"/>
                          <a:ext cx="1126227" cy="240763"/>
                        </a:xfrm>
                        <a:prstGeom prst="rect">
                          <a:avLst/>
                        </a:prstGeom>
                        <a:noFill/>
                        <a:ln w="6350">
                          <a:noFill/>
                        </a:ln>
                        <a:effectLst/>
                      </wps:spPr>
                      <wps:txbx>
                        <w:txbxContent>
                          <w:p w14:paraId="329DF631" w14:textId="77777777" w:rsidR="003A7068" w:rsidRPr="0074284B" w:rsidRDefault="003A7068" w:rsidP="003A7068">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@MaidenErleghTru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61C28E9B" id="Group 1071" o:spid="_x0000_s1026" style="position:absolute;left:0;text-align:left;margin-left:342.9pt;margin-top:-6.95pt;width:160pt;height:70.15pt;z-index:251661312;mso-width-relative:margin" coordorigin="-50" coordsize="20320,8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">
              <v:shapetype id="_x0000_t202" coordsize="21600,21600" o:spt="202" path="m,l,21600r21600,l21600,xe">
                <v:stroke joinstyle="miter"/>
                <v:path gradientshapeok="t" o:connecttype="rect"/>
              </v:shapetype>
              <v:shape id="Text Box 8" o:spid="_x0000_s1027" type="#_x0000_t202" style="position:absolute;width:20269;height:2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149A052E" w14:textId="77777777" w:rsidR="003A7068" w:rsidRPr="0074284B" w:rsidRDefault="003A7068" w:rsidP="003A7068">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Silverdale Road, Earley,</w:t>
                      </w:r>
                      <w:r>
                        <w:rPr>
                          <w:rFonts w:ascii="Poppins Medium" w:hAnsi="Poppins Medium" w:cs="Poppins Medium"/>
                          <w:color w:val="A6A6A6" w:themeColor="background1" w:themeShade="A6"/>
                          <w:sz w:val="14"/>
                          <w:szCs w:val="14"/>
                        </w:rPr>
                        <w:t xml:space="preserve"> </w:t>
                      </w:r>
                      <w:r w:rsidRPr="0074284B">
                        <w:rPr>
                          <w:rFonts w:ascii="Poppins Medium" w:hAnsi="Poppins Medium" w:cs="Poppins Medium"/>
                          <w:color w:val="A6A6A6" w:themeColor="background1" w:themeShade="A6"/>
                          <w:sz w:val="14"/>
                          <w:szCs w:val="14"/>
                        </w:rPr>
                        <w:t>Reading, RG6 7HS</w:t>
                      </w:r>
                    </w:p>
                    <w:p w14:paraId="73C5637D" w14:textId="77777777" w:rsidR="003A7068" w:rsidRPr="0074284B" w:rsidRDefault="003A7068" w:rsidP="003A7068">
                      <w:pPr>
                        <w:rPr>
                          <w:rFonts w:ascii="Poppins Medium" w:hAnsi="Poppins Medium" w:cs="Poppins Medium"/>
                          <w:color w:val="A6A6A6" w:themeColor="background1" w:themeShade="A6"/>
                          <w:sz w:val="14"/>
                          <w:szCs w:val="14"/>
                        </w:rPr>
                      </w:pPr>
                    </w:p>
                  </w:txbxContent>
                </v:textbox>
              </v:shape>
              <v:shape id="Text Box 11" o:spid="_x0000_s1028" type="#_x0000_t202" style="position:absolute;left:50;top:1676;width:7753;height:2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28652406" w14:textId="77777777" w:rsidR="003A7068" w:rsidRPr="0074284B" w:rsidRDefault="003A7068" w:rsidP="003A7068">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0118 9</w:t>
                      </w:r>
                      <w:r>
                        <w:rPr>
                          <w:rFonts w:ascii="Poppins Medium" w:hAnsi="Poppins Medium" w:cs="Poppins Medium"/>
                          <w:color w:val="A6A6A6" w:themeColor="background1" w:themeShade="A6"/>
                          <w:sz w:val="14"/>
                          <w:szCs w:val="14"/>
                        </w:rPr>
                        <w:t>29 6020</w:t>
                      </w:r>
                    </w:p>
                  </w:txbxContent>
                </v:textbox>
              </v:shape>
              <v:shape id="Text Box 15" o:spid="_x0000_s1029" type="#_x0000_t202" style="position:absolute;left:50;top:3302;width:19614;height:2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4A1427F" w14:textId="77777777" w:rsidR="003A7068" w:rsidRPr="0074284B" w:rsidRDefault="003A7068" w:rsidP="003A7068">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METadmin@maidenerleghtrust.org</w:t>
                      </w:r>
                    </w:p>
                  </w:txbxContent>
                </v:textbox>
              </v:shape>
              <v:shape id="Text Box 17" o:spid="_x0000_s1030" type="#_x0000_t202" style="position:absolute;left:101;top:4876;width:15134;height:2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4BE64122" w14:textId="77777777" w:rsidR="003A7068" w:rsidRPr="0074284B" w:rsidRDefault="003A7068" w:rsidP="003A7068">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www.maidenerleghtrust.org</w:t>
                      </w:r>
                    </w:p>
                  </w:txbxContent>
                </v:textbox>
              </v:shape>
              <v:shape id="Text Box 27" o:spid="_x0000_s1031" type="#_x0000_t202" style="position:absolute;left:-50;top:6502;width:11261;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329DF631" w14:textId="77777777" w:rsidR="003A7068" w:rsidRPr="0074284B" w:rsidRDefault="003A7068" w:rsidP="003A7068">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@MaidenErleghTru</w:t>
                      </w:r>
                    </w:p>
                  </w:txbxContent>
                </v:textbox>
              </v:shape>
            </v:group>
          </w:pict>
        </mc:Fallback>
      </mc:AlternateContent>
    </w:r>
  </w:p>
  <w:p w14:paraId="4A52BAB6" w14:textId="77777777" w:rsidR="00461E1A" w:rsidRPr="006054CF" w:rsidRDefault="00461E1A" w:rsidP="00461E1A"/>
  <w:p w14:paraId="62D1B926" w14:textId="77777777" w:rsidR="00694336" w:rsidRDefault="003A7068" w:rsidP="00461E1A">
    <w:r>
      <w:rPr>
        <w:noProof/>
        <w:lang w:eastAsia="en-GB"/>
      </w:rPr>
      <w:drawing>
        <wp:anchor distT="0" distB="0" distL="114300" distR="114300" simplePos="0" relativeHeight="251634692" behindDoc="0" locked="0" layoutInCell="1" allowOverlap="1" wp14:anchorId="2B6F2671" wp14:editId="6222789E">
          <wp:simplePos x="0" y="0"/>
          <wp:positionH relativeFrom="page">
            <wp:align>center</wp:align>
          </wp:positionH>
          <wp:positionV relativeFrom="margin">
            <wp:posOffset>-207837</wp:posOffset>
          </wp:positionV>
          <wp:extent cx="7790815" cy="59690"/>
          <wp:effectExtent l="0" t="0" r="635" b="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95271"/>
                  <a:stretch/>
                </pic:blipFill>
                <pic:spPr bwMode="auto">
                  <a:xfrm>
                    <a:off x="0" y="0"/>
                    <a:ext cx="7790815" cy="59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B8C943" w14:textId="77777777" w:rsidR="00461E1A" w:rsidRPr="006054CF" w:rsidRDefault="00461E1A" w:rsidP="00461E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77C78"/>
    <w:multiLevelType w:val="hybridMultilevel"/>
    <w:tmpl w:val="C34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20C62"/>
    <w:multiLevelType w:val="multilevel"/>
    <w:tmpl w:val="775E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630632">
    <w:abstractNumId w:val="1"/>
  </w:num>
  <w:num w:numId="2" w16cid:durableId="1077826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D7"/>
    <w:rsid w:val="00017004"/>
    <w:rsid w:val="000808E9"/>
    <w:rsid w:val="00093466"/>
    <w:rsid w:val="000F2D32"/>
    <w:rsid w:val="00105FD6"/>
    <w:rsid w:val="00137CF5"/>
    <w:rsid w:val="001634EC"/>
    <w:rsid w:val="001A0219"/>
    <w:rsid w:val="001B74D6"/>
    <w:rsid w:val="001B7ADF"/>
    <w:rsid w:val="001C020B"/>
    <w:rsid w:val="001F6450"/>
    <w:rsid w:val="00226FE6"/>
    <w:rsid w:val="0023493B"/>
    <w:rsid w:val="0024323B"/>
    <w:rsid w:val="00250969"/>
    <w:rsid w:val="002824C2"/>
    <w:rsid w:val="002F055E"/>
    <w:rsid w:val="00342921"/>
    <w:rsid w:val="003630D0"/>
    <w:rsid w:val="003A7068"/>
    <w:rsid w:val="003D3904"/>
    <w:rsid w:val="0045283C"/>
    <w:rsid w:val="00461E1A"/>
    <w:rsid w:val="004C02C4"/>
    <w:rsid w:val="00514FA1"/>
    <w:rsid w:val="005241EF"/>
    <w:rsid w:val="00524C8F"/>
    <w:rsid w:val="005464F7"/>
    <w:rsid w:val="00557CC1"/>
    <w:rsid w:val="00577415"/>
    <w:rsid w:val="00637AB5"/>
    <w:rsid w:val="00641AC2"/>
    <w:rsid w:val="006534D6"/>
    <w:rsid w:val="0065451D"/>
    <w:rsid w:val="00687CC8"/>
    <w:rsid w:val="00694336"/>
    <w:rsid w:val="006B3390"/>
    <w:rsid w:val="006C3AC7"/>
    <w:rsid w:val="00734EC3"/>
    <w:rsid w:val="0078787F"/>
    <w:rsid w:val="008133CA"/>
    <w:rsid w:val="00815575"/>
    <w:rsid w:val="008A01EC"/>
    <w:rsid w:val="008A2B78"/>
    <w:rsid w:val="009106EF"/>
    <w:rsid w:val="009168F2"/>
    <w:rsid w:val="00947C7B"/>
    <w:rsid w:val="00984255"/>
    <w:rsid w:val="009A0B6D"/>
    <w:rsid w:val="009A5452"/>
    <w:rsid w:val="00A515D7"/>
    <w:rsid w:val="00A63EA6"/>
    <w:rsid w:val="00AF78D7"/>
    <w:rsid w:val="00AF7A0B"/>
    <w:rsid w:val="00B30474"/>
    <w:rsid w:val="00B36B64"/>
    <w:rsid w:val="00B50836"/>
    <w:rsid w:val="00B61D05"/>
    <w:rsid w:val="00B645D0"/>
    <w:rsid w:val="00BA2109"/>
    <w:rsid w:val="00BC634A"/>
    <w:rsid w:val="00BD63AA"/>
    <w:rsid w:val="00C2745F"/>
    <w:rsid w:val="00C32764"/>
    <w:rsid w:val="00C723C5"/>
    <w:rsid w:val="00CC2ECA"/>
    <w:rsid w:val="00CD28C8"/>
    <w:rsid w:val="00CE1C9D"/>
    <w:rsid w:val="00CE27CB"/>
    <w:rsid w:val="00CF1F65"/>
    <w:rsid w:val="00D034C2"/>
    <w:rsid w:val="00D25459"/>
    <w:rsid w:val="00DC5451"/>
    <w:rsid w:val="00DE2C39"/>
    <w:rsid w:val="00E02DD0"/>
    <w:rsid w:val="00E14F17"/>
    <w:rsid w:val="00EA3297"/>
    <w:rsid w:val="00EC381F"/>
    <w:rsid w:val="00EE14FB"/>
    <w:rsid w:val="00EE21F4"/>
    <w:rsid w:val="00F32699"/>
    <w:rsid w:val="00F42F61"/>
    <w:rsid w:val="00F509BE"/>
    <w:rsid w:val="00F81917"/>
    <w:rsid w:val="00F93642"/>
    <w:rsid w:val="00F94940"/>
    <w:rsid w:val="00FA6D21"/>
    <w:rsid w:val="00FB6EC5"/>
    <w:rsid w:val="00FD0558"/>
    <w:rsid w:val="00FE1999"/>
    <w:rsid w:val="00FE254B"/>
    <w:rsid w:val="00FF1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CDDAD"/>
  <w15:chartTrackingRefBased/>
  <w15:docId w15:val="{B396EDB9-396E-4B23-93A8-CB3836749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E1A"/>
  </w:style>
  <w:style w:type="paragraph" w:styleId="Footer">
    <w:name w:val="footer"/>
    <w:basedOn w:val="Normal"/>
    <w:link w:val="FooterChar"/>
    <w:uiPriority w:val="99"/>
    <w:unhideWhenUsed/>
    <w:rsid w:val="0046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E1A"/>
  </w:style>
  <w:style w:type="paragraph" w:styleId="NoSpacing">
    <w:name w:val="No Spacing"/>
    <w:uiPriority w:val="1"/>
    <w:qFormat/>
    <w:rsid w:val="001F6450"/>
    <w:pPr>
      <w:spacing w:after="0" w:line="240" w:lineRule="auto"/>
    </w:pPr>
  </w:style>
  <w:style w:type="paragraph" w:customStyle="1" w:styleId="xmsonormal">
    <w:name w:val="x_msonormal"/>
    <w:basedOn w:val="Normal"/>
    <w:rsid w:val="006534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spacing">
    <w:name w:val="x_x_msonospacing"/>
    <w:basedOn w:val="Normal"/>
    <w:rsid w:val="00080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080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168F2"/>
    <w:pPr>
      <w:ind w:left="720"/>
      <w:contextualSpacing/>
    </w:pPr>
  </w:style>
  <w:style w:type="character" w:customStyle="1" w:styleId="normaltextrun">
    <w:name w:val="normaltextrun"/>
    <w:basedOn w:val="DefaultParagraphFont"/>
    <w:rsid w:val="00F93642"/>
  </w:style>
  <w:style w:type="character" w:styleId="Hyperlink">
    <w:name w:val="Hyperlink"/>
    <w:basedOn w:val="DefaultParagraphFont"/>
    <w:uiPriority w:val="99"/>
    <w:unhideWhenUsed/>
    <w:rsid w:val="00F93642"/>
    <w:rPr>
      <w:color w:val="0563C1" w:themeColor="hyperlink"/>
      <w:u w:val="single"/>
    </w:rPr>
  </w:style>
  <w:style w:type="character" w:styleId="UnresolvedMention">
    <w:name w:val="Unresolved Mention"/>
    <w:basedOn w:val="DefaultParagraphFont"/>
    <w:uiPriority w:val="99"/>
    <w:semiHidden/>
    <w:unhideWhenUsed/>
    <w:rsid w:val="00F93642"/>
    <w:rPr>
      <w:color w:val="605E5C"/>
      <w:shd w:val="clear" w:color="auto" w:fill="E1DFDD"/>
    </w:rPr>
  </w:style>
  <w:style w:type="character" w:customStyle="1" w:styleId="scxw134509935">
    <w:name w:val="scxw134509935"/>
    <w:basedOn w:val="DefaultParagraphFont"/>
    <w:rsid w:val="00F93642"/>
  </w:style>
  <w:style w:type="paragraph" w:styleId="NormalWeb">
    <w:name w:val="Normal (Web)"/>
    <w:basedOn w:val="Normal"/>
    <w:uiPriority w:val="99"/>
    <w:unhideWhenUsed/>
    <w:rsid w:val="003D3904"/>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994028">
      <w:bodyDiv w:val="1"/>
      <w:marLeft w:val="0"/>
      <w:marRight w:val="0"/>
      <w:marTop w:val="0"/>
      <w:marBottom w:val="0"/>
      <w:divBdr>
        <w:top w:val="none" w:sz="0" w:space="0" w:color="auto"/>
        <w:left w:val="none" w:sz="0" w:space="0" w:color="auto"/>
        <w:bottom w:val="none" w:sz="0" w:space="0" w:color="auto"/>
        <w:right w:val="none" w:sz="0" w:space="0" w:color="auto"/>
      </w:divBdr>
    </w:div>
    <w:div w:id="1614050304">
      <w:bodyDiv w:val="1"/>
      <w:marLeft w:val="0"/>
      <w:marRight w:val="0"/>
      <w:marTop w:val="0"/>
      <w:marBottom w:val="0"/>
      <w:divBdr>
        <w:top w:val="none" w:sz="0" w:space="0" w:color="auto"/>
        <w:left w:val="none" w:sz="0" w:space="0" w:color="auto"/>
        <w:bottom w:val="none" w:sz="0" w:space="0" w:color="auto"/>
        <w:right w:val="none" w:sz="0" w:space="0" w:color="auto"/>
      </w:divBdr>
    </w:div>
    <w:div w:id="1652444857">
      <w:bodyDiv w:val="1"/>
      <w:marLeft w:val="0"/>
      <w:marRight w:val="0"/>
      <w:marTop w:val="0"/>
      <w:marBottom w:val="0"/>
      <w:divBdr>
        <w:top w:val="none" w:sz="0" w:space="0" w:color="auto"/>
        <w:left w:val="none" w:sz="0" w:space="0" w:color="auto"/>
        <w:bottom w:val="none" w:sz="0" w:space="0" w:color="auto"/>
        <w:right w:val="none" w:sz="0" w:space="0" w:color="auto"/>
      </w:divBdr>
      <w:divsChild>
        <w:div w:id="1925456695">
          <w:marLeft w:val="0"/>
          <w:marRight w:val="0"/>
          <w:marTop w:val="0"/>
          <w:marBottom w:val="0"/>
          <w:divBdr>
            <w:top w:val="none" w:sz="0" w:space="0" w:color="auto"/>
            <w:left w:val="none" w:sz="0" w:space="0" w:color="auto"/>
            <w:bottom w:val="none" w:sz="0" w:space="0" w:color="auto"/>
            <w:right w:val="none" w:sz="0" w:space="0" w:color="auto"/>
          </w:divBdr>
        </w:div>
        <w:div w:id="2009357086">
          <w:marLeft w:val="0"/>
          <w:marRight w:val="0"/>
          <w:marTop w:val="0"/>
          <w:marBottom w:val="0"/>
          <w:divBdr>
            <w:top w:val="none" w:sz="0" w:space="0" w:color="auto"/>
            <w:left w:val="none" w:sz="0" w:space="0" w:color="auto"/>
            <w:bottom w:val="none" w:sz="0" w:space="0" w:color="auto"/>
            <w:right w:val="none" w:sz="0" w:space="0" w:color="auto"/>
          </w:divBdr>
        </w:div>
        <w:div w:id="553348185">
          <w:marLeft w:val="0"/>
          <w:marRight w:val="0"/>
          <w:marTop w:val="0"/>
          <w:marBottom w:val="0"/>
          <w:divBdr>
            <w:top w:val="none" w:sz="0" w:space="0" w:color="auto"/>
            <w:left w:val="none" w:sz="0" w:space="0" w:color="auto"/>
            <w:bottom w:val="none" w:sz="0" w:space="0" w:color="auto"/>
            <w:right w:val="none" w:sz="0" w:space="0" w:color="auto"/>
          </w:divBdr>
        </w:div>
        <w:div w:id="914782942">
          <w:marLeft w:val="0"/>
          <w:marRight w:val="0"/>
          <w:marTop w:val="0"/>
          <w:marBottom w:val="0"/>
          <w:divBdr>
            <w:top w:val="none" w:sz="0" w:space="0" w:color="auto"/>
            <w:left w:val="none" w:sz="0" w:space="0" w:color="auto"/>
            <w:bottom w:val="none" w:sz="0" w:space="0" w:color="auto"/>
            <w:right w:val="none" w:sz="0" w:space="0" w:color="auto"/>
          </w:divBdr>
        </w:div>
        <w:div w:id="835993478">
          <w:marLeft w:val="0"/>
          <w:marRight w:val="0"/>
          <w:marTop w:val="0"/>
          <w:marBottom w:val="0"/>
          <w:divBdr>
            <w:top w:val="none" w:sz="0" w:space="0" w:color="auto"/>
            <w:left w:val="none" w:sz="0" w:space="0" w:color="auto"/>
            <w:bottom w:val="none" w:sz="0" w:space="0" w:color="auto"/>
            <w:right w:val="none" w:sz="0" w:space="0" w:color="auto"/>
          </w:divBdr>
        </w:div>
        <w:div w:id="442725354">
          <w:marLeft w:val="0"/>
          <w:marRight w:val="0"/>
          <w:marTop w:val="0"/>
          <w:marBottom w:val="0"/>
          <w:divBdr>
            <w:top w:val="none" w:sz="0" w:space="0" w:color="auto"/>
            <w:left w:val="none" w:sz="0" w:space="0" w:color="auto"/>
            <w:bottom w:val="none" w:sz="0" w:space="0" w:color="auto"/>
            <w:right w:val="none" w:sz="0" w:space="0" w:color="auto"/>
          </w:divBdr>
        </w:div>
        <w:div w:id="1947537720">
          <w:marLeft w:val="0"/>
          <w:marRight w:val="0"/>
          <w:marTop w:val="0"/>
          <w:marBottom w:val="0"/>
          <w:divBdr>
            <w:top w:val="none" w:sz="0" w:space="0" w:color="auto"/>
            <w:left w:val="none" w:sz="0" w:space="0" w:color="auto"/>
            <w:bottom w:val="none" w:sz="0" w:space="0" w:color="auto"/>
            <w:right w:val="none" w:sz="0" w:space="0" w:color="auto"/>
          </w:divBdr>
        </w:div>
        <w:div w:id="277109760">
          <w:marLeft w:val="0"/>
          <w:marRight w:val="0"/>
          <w:marTop w:val="0"/>
          <w:marBottom w:val="0"/>
          <w:divBdr>
            <w:top w:val="none" w:sz="0" w:space="0" w:color="auto"/>
            <w:left w:val="none" w:sz="0" w:space="0" w:color="auto"/>
            <w:bottom w:val="none" w:sz="0" w:space="0" w:color="auto"/>
            <w:right w:val="none" w:sz="0" w:space="0" w:color="auto"/>
          </w:divBdr>
        </w:div>
        <w:div w:id="566771530">
          <w:marLeft w:val="0"/>
          <w:marRight w:val="0"/>
          <w:marTop w:val="0"/>
          <w:marBottom w:val="0"/>
          <w:divBdr>
            <w:top w:val="none" w:sz="0" w:space="0" w:color="auto"/>
            <w:left w:val="none" w:sz="0" w:space="0" w:color="auto"/>
            <w:bottom w:val="none" w:sz="0" w:space="0" w:color="auto"/>
            <w:right w:val="none" w:sz="0" w:space="0" w:color="auto"/>
          </w:divBdr>
        </w:div>
        <w:div w:id="210383726">
          <w:marLeft w:val="0"/>
          <w:marRight w:val="0"/>
          <w:marTop w:val="0"/>
          <w:marBottom w:val="0"/>
          <w:divBdr>
            <w:top w:val="none" w:sz="0" w:space="0" w:color="auto"/>
            <w:left w:val="none" w:sz="0" w:space="0" w:color="auto"/>
            <w:bottom w:val="none" w:sz="0" w:space="0" w:color="auto"/>
            <w:right w:val="none" w:sz="0" w:space="0" w:color="auto"/>
          </w:divBdr>
        </w:div>
        <w:div w:id="590964789">
          <w:marLeft w:val="0"/>
          <w:marRight w:val="0"/>
          <w:marTop w:val="0"/>
          <w:marBottom w:val="0"/>
          <w:divBdr>
            <w:top w:val="none" w:sz="0" w:space="0" w:color="auto"/>
            <w:left w:val="none" w:sz="0" w:space="0" w:color="auto"/>
            <w:bottom w:val="none" w:sz="0" w:space="0" w:color="auto"/>
            <w:right w:val="none" w:sz="0" w:space="0" w:color="auto"/>
          </w:divBdr>
        </w:div>
      </w:divsChild>
    </w:div>
    <w:div w:id="18517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mesoffice@maidenerleghtrust.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g"/><Relationship Id="rId7" Type="http://schemas.openxmlformats.org/officeDocument/2006/relationships/image" Target="media/image8.jpeg"/><Relationship Id="rId12" Type="http://schemas.openxmlformats.org/officeDocument/2006/relationships/image" Target="media/image1.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7.jpg"/><Relationship Id="rId11" Type="http://schemas.openxmlformats.org/officeDocument/2006/relationships/image" Target="media/image12.jpeg"/><Relationship Id="rId5" Type="http://schemas.openxmlformats.org/officeDocument/2006/relationships/image" Target="media/image6.jpg"/><Relationship Id="rId10" Type="http://schemas.openxmlformats.org/officeDocument/2006/relationships/image" Target="media/image11.jpeg"/><Relationship Id="rId4" Type="http://schemas.openxmlformats.org/officeDocument/2006/relationships/image" Target="media/image5.jpg"/><Relationship Id="rId9"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wilson\Downloads\Year%2011,%2012%20&amp;%2013%20-%20MET%20Future%20Destinations%20Fair%20-%20September%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45e343f-8a5a-40a0-954b-4dd1179e07e5">
      <UserInfo>
        <DisplayName>E Conroy</DisplayName>
        <AccountId>174</AccountId>
        <AccountType/>
      </UserInfo>
    </SharedWithUsers>
    <TaxCatchAll xmlns="745e343f-8a5a-40a0-954b-4dd1179e07e5" xsi:nil="true"/>
    <lcf76f155ced4ddcb4097134ff3c332f xmlns="2170138b-9c85-4b62-8535-978213a01fd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072618B90D07459478FA3256FE2405" ma:contentTypeVersion="14" ma:contentTypeDescription="Create a new document." ma:contentTypeScope="" ma:versionID="b59d40812de1f8618a655ee8eeceeb13">
  <xsd:schema xmlns:xsd="http://www.w3.org/2001/XMLSchema" xmlns:xs="http://www.w3.org/2001/XMLSchema" xmlns:p="http://schemas.microsoft.com/office/2006/metadata/properties" xmlns:ns2="2170138b-9c85-4b62-8535-978213a01fd9" xmlns:ns3="745e343f-8a5a-40a0-954b-4dd1179e07e5" targetNamespace="http://schemas.microsoft.com/office/2006/metadata/properties" ma:root="true" ma:fieldsID="08a2237fa9e5047c4fc0336657d4bff7" ns2:_="" ns3:_="">
    <xsd:import namespace="2170138b-9c85-4b62-8535-978213a01fd9"/>
    <xsd:import namespace="745e343f-8a5a-40a0-954b-4dd1179e07e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70138b-9c85-4b62-8535-978213a01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45e343f-8a5a-40a0-954b-4dd1179e07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484de2ed-30f3-4201-916a-fb4aa245c31e}" ma:internalName="TaxCatchAll" ma:showField="CatchAllData" ma:web="745e343f-8a5a-40a0-954b-4dd1179e07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B2E87-F968-4788-A466-009E31944BC7}">
  <ds:schemaRefs>
    <ds:schemaRef ds:uri="http://schemas.microsoft.com/office/2006/metadata/properties"/>
    <ds:schemaRef ds:uri="http://schemas.microsoft.com/office/infopath/2007/PartnerControls"/>
    <ds:schemaRef ds:uri="745e343f-8a5a-40a0-954b-4dd1179e07e5"/>
    <ds:schemaRef ds:uri="2170138b-9c85-4b62-8535-978213a01fd9"/>
  </ds:schemaRefs>
</ds:datastoreItem>
</file>

<file path=customXml/itemProps2.xml><?xml version="1.0" encoding="utf-8"?>
<ds:datastoreItem xmlns:ds="http://schemas.openxmlformats.org/officeDocument/2006/customXml" ds:itemID="{84D68581-A759-4BE4-9C48-89329E010AE3}">
  <ds:schemaRefs>
    <ds:schemaRef ds:uri="http://schemas.microsoft.com/sharepoint/v3/contenttype/forms"/>
  </ds:schemaRefs>
</ds:datastoreItem>
</file>

<file path=customXml/itemProps3.xml><?xml version="1.0" encoding="utf-8"?>
<ds:datastoreItem xmlns:ds="http://schemas.openxmlformats.org/officeDocument/2006/customXml" ds:itemID="{059AD17D-6B66-44EE-8928-987BE89C8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70138b-9c85-4b62-8535-978213a01fd9"/>
    <ds:schemaRef ds:uri="745e343f-8a5a-40a0-954b-4dd1179e0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Year 11, 12 &amp; 13 - MET Future Destinations Fair - September 2023</Template>
  <TotalTime>1</TotalTime>
  <Pages>1</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Maiden Erlegh School</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h.wilson</dc:creator>
  <cp:keywords/>
  <dc:description/>
  <cp:lastModifiedBy>Hannah Wilson</cp:lastModifiedBy>
  <cp:revision>1</cp:revision>
  <cp:lastPrinted>2020-09-09T11:21:00Z</cp:lastPrinted>
  <dcterms:created xsi:type="dcterms:W3CDTF">2023-09-22T13:18:00Z</dcterms:created>
  <dcterms:modified xsi:type="dcterms:W3CDTF">2023-09-22T13:19:00Z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0x010100ED072618B90D07459478FA3256FE2405</vt:lpwstr>
  </property>
  <property fmtid="{D5CDD505-2E9C-101B-9397-08002B2CF9AE}" pid="3" name="_dlc_DocIdItemGuid">
    <vt:lpwstr>addd9284-f1ee-4081-b7e9-51fbc4169243</vt:lpwstr>
  </property>
</Properties>
</file>